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C866D" w14:textId="761B6A6D" w:rsidR="00A06D62" w:rsidRDefault="00A06D62" w:rsidP="00F97885">
      <w:pPr>
        <w:jc w:val="center"/>
      </w:pPr>
      <w:r>
        <w:t>СОГЛАШЕНИЕ о проведении взаимных расчетов</w:t>
      </w:r>
    </w:p>
    <w:p w14:paraId="531DBDF7" w14:textId="0A537C9D" w:rsidR="00A06D62" w:rsidRDefault="00A06D62" w:rsidP="00A06D62">
      <w:r>
        <w:t xml:space="preserve">г. Москва                                                                                                                         </w:t>
      </w:r>
      <w:r w:rsidR="00F97885">
        <w:t>«___»________20___г.</w:t>
      </w:r>
      <w:bookmarkStart w:id="0" w:name="_GoBack"/>
      <w:bookmarkEnd w:id="0"/>
    </w:p>
    <w:p w14:paraId="370D99AD" w14:textId="77777777" w:rsidR="00A06D62" w:rsidRDefault="00A06D62" w:rsidP="00A06D62">
      <w:r>
        <w:t xml:space="preserve"> Закрытое акционерное общество «Альфа» в лице генерального директора Львова А.В., действующего на основании Устава, именуемая в дальнейшем «Сторона 1», Общество с ограниченной ответственностью «Торговая фирма "Гермес"» в лице генерального директора Глебовой А.С., действующей на основании Устава, именуемая в дальнейшем «Сторона 2», и ОАО «Производственная фирма "Мастер"» в лице генерального директора Кондратьева А.С., действующего на основании Устава, именуемая в дальнейшем «Сторона 3», заключили настоящее Соглашение о проведении взаимных расчетов в следующем порядке: </w:t>
      </w:r>
    </w:p>
    <w:p w14:paraId="1FCD5FBC" w14:textId="77777777" w:rsidR="00A06D62" w:rsidRDefault="00A06D62" w:rsidP="00A06D62">
      <w:r>
        <w:t xml:space="preserve">1. Сторона 1 прекращает денежные обязательства Стороны 3 в сумме 90 000 руб. (в т. ч. НДС – 13 729 руб.), возникшие на основании договора поставки материалов № 5 от 13 января 2009 г. на сумму 120 000 (Сто двадцать тысяч) руб. (в т. ч. НДС – 18 305 руб.). </w:t>
      </w:r>
    </w:p>
    <w:p w14:paraId="24DE79A1" w14:textId="77777777" w:rsidR="00A06D62" w:rsidRDefault="00A06D62" w:rsidP="00A06D62">
      <w:r>
        <w:t xml:space="preserve">2. Сторона 2 прекращает денежные обязательства Стороны 1 в сумме 90 000 руб. (в т. ч. НДС – 13 729 руб.), возникшие на основании договора поставки материалов № 4 от 12 января 2009 г. на сумму 100 000 (Сто тысяч) руб. (в т. ч. НДС – 15 254 руб.). </w:t>
      </w:r>
    </w:p>
    <w:p w14:paraId="05ECD029" w14:textId="77777777" w:rsidR="00A06D62" w:rsidRDefault="00A06D62" w:rsidP="00A06D62">
      <w:r>
        <w:t xml:space="preserve">3. Сторона 3 прекращает денежные обязательства Стороны 2 в сумме 90 000 руб. (в т. ч. НДС – 13 729 руб.), возникшие на основании договора оказания услуг № 3 от 15 января 2009 г. на сумму 90 000 (Девяносто тысяч) руб. (в т. ч. НДС – 13 729 руб.). </w:t>
      </w:r>
    </w:p>
    <w:p w14:paraId="68FA70FC" w14:textId="77777777" w:rsidR="00A06D62" w:rsidRDefault="00A06D62" w:rsidP="00A06D62">
      <w:r>
        <w:t xml:space="preserve">4. Настоящее Соглашение составлено в трех экземплярах, имеющих равную юридическую силу, по одному для каждой из Сторон. </w:t>
      </w:r>
    </w:p>
    <w:p w14:paraId="6ACD674F" w14:textId="77777777" w:rsidR="00A06D62" w:rsidRDefault="00A06D62" w:rsidP="00A06D62">
      <w:r>
        <w:t xml:space="preserve">5. Соглашение вступает в силу с момента подписания и действует до полного исполнения Сторонами принятых на себя обязательств. </w:t>
      </w:r>
    </w:p>
    <w:p w14:paraId="650133E3" w14:textId="77777777" w:rsidR="00A06D62" w:rsidRDefault="00A06D62" w:rsidP="00A06D62">
      <w:r>
        <w:t xml:space="preserve">6. Соглашение может быть расторгнуто только по взаимному согласию Сторон. Односторонний отказ от исполнения обязательств, принятых по настоящему Соглашению, не допускается. </w:t>
      </w:r>
    </w:p>
    <w:p w14:paraId="7A3084C5" w14:textId="77777777" w:rsidR="00A06D62" w:rsidRDefault="00A06D62" w:rsidP="00A06D62">
      <w:r>
        <w:t xml:space="preserve">7. Споры, возникшие при исполнении Соглашения, подлежат рассмотрению в Арбитражном суде. </w:t>
      </w:r>
    </w:p>
    <w:p w14:paraId="32627CB1" w14:textId="77777777" w:rsidR="00A06D62" w:rsidRDefault="00A06D62" w:rsidP="00A06D62">
      <w:r>
        <w:t xml:space="preserve">Сторона 1                                                                  Сторона 2                                                            Сторона 3 </w:t>
      </w:r>
    </w:p>
    <w:p w14:paraId="07566759" w14:textId="77777777" w:rsidR="00A06D62" w:rsidRDefault="00A06D62" w:rsidP="00A06D62">
      <w:r>
        <w:t>ЗАО «Альфа»                                        ООО «Торговая фирма"Гермес"»                    ОАО «ПФ "Мастер"»</w:t>
      </w:r>
    </w:p>
    <w:p w14:paraId="18C77B08" w14:textId="77777777" w:rsidR="00A06D62" w:rsidRDefault="00A06D62" w:rsidP="00A06D62">
      <w:r>
        <w:t xml:space="preserve"> Генеральный директор                           </w:t>
      </w:r>
      <w:r w:rsidRPr="00A06D62">
        <w:t>Генеральный директор</w:t>
      </w:r>
      <w:r>
        <w:t xml:space="preserve">                          </w:t>
      </w:r>
      <w:r w:rsidRPr="00A06D62">
        <w:t>Генеральный директор</w:t>
      </w:r>
    </w:p>
    <w:p w14:paraId="37C79023" w14:textId="77777777" w:rsidR="00A06D62" w:rsidRDefault="00A06D62" w:rsidP="00A06D62">
      <w:r w:rsidRPr="00A06D62">
        <w:t xml:space="preserve">__________ </w:t>
      </w:r>
      <w:r>
        <w:t xml:space="preserve">                                                           </w:t>
      </w:r>
      <w:r w:rsidRPr="00A06D62">
        <w:t xml:space="preserve">__________ </w:t>
      </w:r>
      <w:r>
        <w:t xml:space="preserve">                                          </w:t>
      </w:r>
      <w:r w:rsidRPr="00A06D62">
        <w:t xml:space="preserve">__________ </w:t>
      </w:r>
    </w:p>
    <w:p w14:paraId="7DF16B53" w14:textId="77777777" w:rsidR="00A06D62" w:rsidRDefault="00A06D62" w:rsidP="00A06D62">
      <w:r>
        <w:t xml:space="preserve"> М.П.                                                          </w:t>
      </w:r>
      <w:r w:rsidRPr="00A06D62">
        <w:t>М.П.</w:t>
      </w:r>
      <w:r>
        <w:t xml:space="preserve">                                                                     М.П</w:t>
      </w:r>
    </w:p>
    <w:p w14:paraId="31AF3C79" w14:textId="77777777" w:rsidR="00050F7D" w:rsidRDefault="00050F7D"/>
    <w:sectPr w:rsidR="00050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06"/>
    <w:rsid w:val="00050F7D"/>
    <w:rsid w:val="00152706"/>
    <w:rsid w:val="00A06D62"/>
    <w:rsid w:val="00F9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7AD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2292</Characters>
  <Application>Microsoft Office Word</Application>
  <DocSecurity>0</DocSecurity>
  <Lines>19</Lines>
  <Paragraphs>5</Paragraphs>
  <ScaleCrop>false</ScaleCrop>
  <Company>Надежда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У</cp:lastModifiedBy>
  <cp:revision>5</cp:revision>
  <dcterms:created xsi:type="dcterms:W3CDTF">2010-04-12T08:34:00Z</dcterms:created>
  <dcterms:modified xsi:type="dcterms:W3CDTF">2010-04-12T08:38:00Z</dcterms:modified>
</cp:coreProperties>
</file>